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0872" w14:textId="53D36AC9" w:rsidR="00CE6104" w:rsidRPr="00BA13E0" w:rsidRDefault="00CE6104" w:rsidP="00E677FE">
      <w:pPr>
        <w:spacing w:after="0"/>
        <w:rPr>
          <w:sz w:val="22"/>
          <w:szCs w:val="22"/>
        </w:rPr>
      </w:pPr>
    </w:p>
    <w:p w14:paraId="1F8261B8" w14:textId="67EB9586" w:rsidR="00BA13E0" w:rsidRPr="00BA13E0" w:rsidRDefault="00BA13E0" w:rsidP="00E677FE">
      <w:pPr>
        <w:spacing w:after="0"/>
        <w:rPr>
          <w:sz w:val="22"/>
          <w:szCs w:val="22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397"/>
        <w:gridCol w:w="60"/>
        <w:gridCol w:w="5559"/>
      </w:tblGrid>
      <w:tr w:rsidR="00BA13E0" w:rsidRPr="005051D3" w14:paraId="53A2422F" w14:textId="77777777" w:rsidTr="00E832C4">
        <w:tc>
          <w:tcPr>
            <w:tcW w:w="1917" w:type="pct"/>
            <w:gridSpan w:val="2"/>
            <w:vAlign w:val="bottom"/>
          </w:tcPr>
          <w:p w14:paraId="1264FD7A" w14:textId="214883FE" w:rsidR="00BA13E0" w:rsidRPr="009A71A4" w:rsidRDefault="00BA13E0" w:rsidP="00E832C4">
            <w:pPr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</w:rPr>
              <w:t>Vorname</w:t>
            </w:r>
            <w:r w:rsidR="009A71A4">
              <w:rPr>
                <w:sz w:val="24"/>
                <w:szCs w:val="24"/>
              </w:rPr>
              <w:t xml:space="preserve"> *</w:t>
            </w:r>
          </w:p>
        </w:tc>
        <w:tc>
          <w:tcPr>
            <w:tcW w:w="3083" w:type="pct"/>
            <w:vAlign w:val="bottom"/>
          </w:tcPr>
          <w:p w14:paraId="475CF14F" w14:textId="77777777" w:rsidR="00BA13E0" w:rsidRPr="009A71A4" w:rsidRDefault="00BA13E0" w:rsidP="00E832C4">
            <w:pPr>
              <w:spacing w:before="240"/>
              <w:rPr>
                <w:sz w:val="24"/>
                <w:szCs w:val="24"/>
              </w:rPr>
            </w:pPr>
          </w:p>
        </w:tc>
      </w:tr>
      <w:tr w:rsidR="00BA13E0" w:rsidRPr="005051D3" w14:paraId="35A5ABDE" w14:textId="77777777" w:rsidTr="00E832C4">
        <w:tc>
          <w:tcPr>
            <w:tcW w:w="1917" w:type="pct"/>
            <w:gridSpan w:val="2"/>
            <w:vAlign w:val="bottom"/>
          </w:tcPr>
          <w:p w14:paraId="12D1E0CA" w14:textId="46829B6B" w:rsidR="00BA13E0" w:rsidRPr="009A71A4" w:rsidRDefault="00723E00" w:rsidP="00E832C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8B2B08AA90AC41DD9850C5CBCEF7691A"/>
                </w:placeholder>
                <w:temporary/>
                <w:showingPlcHdr/>
                <w15:appearance w15:val="hidden"/>
              </w:sdtPr>
              <w:sdtEndPr/>
              <w:sdtContent>
                <w:r w:rsidR="00BA13E0" w:rsidRPr="009A71A4">
                  <w:rPr>
                    <w:sz w:val="24"/>
                    <w:szCs w:val="24"/>
                    <w:lang w:bidi="de-DE"/>
                  </w:rPr>
                  <w:t>Nachname</w:t>
                </w:r>
              </w:sdtContent>
            </w:sdt>
            <w:r w:rsidR="009A71A4">
              <w:rPr>
                <w:sz w:val="24"/>
                <w:szCs w:val="24"/>
              </w:rPr>
              <w:t xml:space="preserve"> *</w:t>
            </w:r>
          </w:p>
        </w:tc>
        <w:tc>
          <w:tcPr>
            <w:tcW w:w="3083" w:type="pct"/>
            <w:vAlign w:val="bottom"/>
          </w:tcPr>
          <w:p w14:paraId="18A96573" w14:textId="77777777" w:rsidR="00BA13E0" w:rsidRPr="009A71A4" w:rsidRDefault="00BA13E0" w:rsidP="00E832C4">
            <w:pPr>
              <w:spacing w:before="240"/>
              <w:rPr>
                <w:sz w:val="24"/>
                <w:szCs w:val="24"/>
              </w:rPr>
            </w:pPr>
          </w:p>
        </w:tc>
      </w:tr>
      <w:tr w:rsidR="00BA13E0" w:rsidRPr="005051D3" w14:paraId="6863B44C" w14:textId="77777777" w:rsidTr="00E832C4">
        <w:sdt>
          <w:sdtPr>
            <w:rPr>
              <w:sz w:val="24"/>
              <w:szCs w:val="24"/>
            </w:rPr>
            <w:id w:val="572943512"/>
            <w:placeholder>
              <w:docPart w:val="7A81EF5DC4A7488F91C969095B266A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17" w:type="pct"/>
                <w:gridSpan w:val="2"/>
                <w:vAlign w:val="bottom"/>
              </w:tcPr>
              <w:p w14:paraId="2FBF3B3E" w14:textId="77777777" w:rsidR="00BA13E0" w:rsidRPr="009A71A4" w:rsidRDefault="00BA13E0" w:rsidP="00E832C4">
                <w:pPr>
                  <w:rPr>
                    <w:sz w:val="24"/>
                    <w:szCs w:val="24"/>
                  </w:rPr>
                </w:pPr>
                <w:r w:rsidRPr="009A71A4">
                  <w:rPr>
                    <w:sz w:val="24"/>
                    <w:szCs w:val="24"/>
                    <w:lang w:bidi="de-DE"/>
                  </w:rPr>
                  <w:t>Adresse</w:t>
                </w:r>
              </w:p>
            </w:tc>
          </w:sdtContent>
        </w:sdt>
        <w:tc>
          <w:tcPr>
            <w:tcW w:w="3083" w:type="pct"/>
            <w:vAlign w:val="bottom"/>
          </w:tcPr>
          <w:p w14:paraId="565079F6" w14:textId="77777777" w:rsidR="00BA13E0" w:rsidRPr="009A71A4" w:rsidRDefault="00BA13E0" w:rsidP="00E832C4">
            <w:pPr>
              <w:spacing w:before="240"/>
              <w:rPr>
                <w:sz w:val="24"/>
                <w:szCs w:val="24"/>
              </w:rPr>
            </w:pPr>
          </w:p>
        </w:tc>
      </w:tr>
      <w:tr w:rsidR="00BA13E0" w:rsidRPr="005051D3" w14:paraId="0E89D68A" w14:textId="77777777" w:rsidTr="00E832C4">
        <w:tc>
          <w:tcPr>
            <w:tcW w:w="1917" w:type="pct"/>
            <w:gridSpan w:val="2"/>
            <w:vAlign w:val="bottom"/>
          </w:tcPr>
          <w:p w14:paraId="5408B0F5" w14:textId="29A901C2" w:rsidR="00BA13E0" w:rsidRPr="009A71A4" w:rsidRDefault="00BA13E0" w:rsidP="00E832C4">
            <w:pPr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</w:rPr>
              <w:t>Schule</w:t>
            </w:r>
            <w:r w:rsidR="009A71A4">
              <w:rPr>
                <w:sz w:val="24"/>
                <w:szCs w:val="24"/>
              </w:rPr>
              <w:t xml:space="preserve"> *</w:t>
            </w:r>
          </w:p>
        </w:tc>
        <w:tc>
          <w:tcPr>
            <w:tcW w:w="3083" w:type="pct"/>
            <w:vAlign w:val="bottom"/>
          </w:tcPr>
          <w:p w14:paraId="6C798FAD" w14:textId="77777777" w:rsidR="00BA13E0" w:rsidRPr="009A71A4" w:rsidRDefault="00BA13E0" w:rsidP="00E832C4">
            <w:pPr>
              <w:spacing w:before="240"/>
              <w:rPr>
                <w:sz w:val="24"/>
                <w:szCs w:val="24"/>
              </w:rPr>
            </w:pPr>
          </w:p>
        </w:tc>
      </w:tr>
      <w:tr w:rsidR="00BA13E0" w:rsidRPr="005051D3" w14:paraId="79C3FA19" w14:textId="77777777" w:rsidTr="00E832C4">
        <w:tc>
          <w:tcPr>
            <w:tcW w:w="1917" w:type="pct"/>
            <w:gridSpan w:val="2"/>
            <w:vAlign w:val="bottom"/>
          </w:tcPr>
          <w:p w14:paraId="58F814D1" w14:textId="77777777" w:rsidR="00BA13E0" w:rsidRPr="009A71A4" w:rsidRDefault="00BA13E0" w:rsidP="00E832C4">
            <w:pPr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</w:rPr>
              <w:t>Teamname</w:t>
            </w:r>
          </w:p>
        </w:tc>
        <w:tc>
          <w:tcPr>
            <w:tcW w:w="3083" w:type="pct"/>
            <w:vAlign w:val="bottom"/>
          </w:tcPr>
          <w:p w14:paraId="404387F8" w14:textId="77777777" w:rsidR="00BA13E0" w:rsidRPr="009A71A4" w:rsidRDefault="00BA13E0" w:rsidP="00E832C4">
            <w:pPr>
              <w:spacing w:before="240"/>
              <w:rPr>
                <w:sz w:val="24"/>
                <w:szCs w:val="24"/>
              </w:rPr>
            </w:pPr>
          </w:p>
        </w:tc>
      </w:tr>
      <w:tr w:rsidR="00BA13E0" w:rsidRPr="005051D3" w14:paraId="50CA25F9" w14:textId="77777777" w:rsidTr="00E832C4">
        <w:tc>
          <w:tcPr>
            <w:tcW w:w="1917" w:type="pct"/>
            <w:gridSpan w:val="2"/>
            <w:vAlign w:val="bottom"/>
          </w:tcPr>
          <w:p w14:paraId="6E5E9C72" w14:textId="001A0E06" w:rsidR="00BA13E0" w:rsidRPr="009A71A4" w:rsidRDefault="009A71A4" w:rsidP="00E832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de-DE"/>
              </w:rPr>
              <w:t>E-Mail</w:t>
            </w:r>
            <w:r>
              <w:rPr>
                <w:sz w:val="24"/>
                <w:szCs w:val="24"/>
              </w:rPr>
              <w:t xml:space="preserve"> *</w:t>
            </w:r>
          </w:p>
        </w:tc>
        <w:tc>
          <w:tcPr>
            <w:tcW w:w="3083" w:type="pct"/>
            <w:vAlign w:val="bottom"/>
          </w:tcPr>
          <w:p w14:paraId="3EA4BBEC" w14:textId="77777777" w:rsidR="00BA13E0" w:rsidRPr="009A71A4" w:rsidRDefault="00BA13E0" w:rsidP="00E832C4">
            <w:pPr>
              <w:spacing w:before="240"/>
              <w:rPr>
                <w:sz w:val="24"/>
                <w:szCs w:val="24"/>
              </w:rPr>
            </w:pPr>
          </w:p>
        </w:tc>
      </w:tr>
      <w:tr w:rsidR="00BA13E0" w:rsidRPr="005051D3" w14:paraId="60E4655E" w14:textId="77777777" w:rsidTr="00E832C4">
        <w:tc>
          <w:tcPr>
            <w:tcW w:w="1917" w:type="pct"/>
            <w:gridSpan w:val="2"/>
            <w:vAlign w:val="bottom"/>
          </w:tcPr>
          <w:p w14:paraId="17BFAC03" w14:textId="3666B3E7" w:rsidR="00BA13E0" w:rsidRPr="009A71A4" w:rsidRDefault="00BA13E0" w:rsidP="00E832C4">
            <w:pPr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</w:rPr>
              <w:t>Schulstufe</w:t>
            </w:r>
            <w:r w:rsidR="009A71A4">
              <w:rPr>
                <w:sz w:val="24"/>
                <w:szCs w:val="24"/>
              </w:rPr>
              <w:t xml:space="preserve"> *</w:t>
            </w:r>
          </w:p>
        </w:tc>
        <w:tc>
          <w:tcPr>
            <w:tcW w:w="3083" w:type="pct"/>
            <w:vAlign w:val="bottom"/>
          </w:tcPr>
          <w:p w14:paraId="2F36B5AC" w14:textId="3E1A1EFC" w:rsidR="00BA13E0" w:rsidRPr="009A71A4" w:rsidRDefault="00BA13E0" w:rsidP="00E832C4">
            <w:pPr>
              <w:spacing w:before="240"/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  <w:lang w:bidi="de-DE"/>
              </w:rPr>
              <w:sym w:font="Wingdings 2" w:char="F0A3"/>
            </w:r>
            <w:r w:rsidRPr="009A71A4">
              <w:rPr>
                <w:sz w:val="24"/>
                <w:szCs w:val="24"/>
                <w:lang w:bidi="de-DE"/>
              </w:rPr>
              <w:t xml:space="preserve"> </w:t>
            </w:r>
            <w:r w:rsidRPr="009A71A4">
              <w:rPr>
                <w:sz w:val="24"/>
                <w:szCs w:val="24"/>
              </w:rPr>
              <w:t>7. Schulstufe</w:t>
            </w:r>
            <w:r w:rsidRPr="009A71A4">
              <w:rPr>
                <w:sz w:val="24"/>
                <w:szCs w:val="24"/>
                <w:lang w:bidi="de-DE"/>
              </w:rPr>
              <w:t xml:space="preserve"> </w:t>
            </w:r>
            <w:r w:rsidRPr="009A71A4">
              <w:rPr>
                <w:sz w:val="24"/>
                <w:szCs w:val="24"/>
                <w:lang w:bidi="de-DE"/>
              </w:rPr>
              <w:sym w:font="Wingdings 2" w:char="F0A3"/>
            </w:r>
            <w:r w:rsidRPr="009A71A4">
              <w:rPr>
                <w:sz w:val="24"/>
                <w:szCs w:val="24"/>
                <w:lang w:bidi="de-DE"/>
              </w:rPr>
              <w:t xml:space="preserve"> 8</w:t>
            </w:r>
            <w:r w:rsidRPr="009A71A4">
              <w:rPr>
                <w:sz w:val="24"/>
                <w:szCs w:val="24"/>
              </w:rPr>
              <w:t>. Schulstufe</w:t>
            </w:r>
          </w:p>
        </w:tc>
      </w:tr>
      <w:tr w:rsidR="00BA13E0" w:rsidRPr="005051D3" w14:paraId="37810E2B" w14:textId="77777777" w:rsidTr="00E832C4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761FA81B" w14:textId="77777777" w:rsidR="00BA13E0" w:rsidRPr="009A71A4" w:rsidRDefault="00BA13E0" w:rsidP="00E832C4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BA13E0" w:rsidRPr="005051D3" w14:paraId="19BF16A2" w14:textId="77777777" w:rsidTr="00E832C4">
        <w:tc>
          <w:tcPr>
            <w:tcW w:w="5000" w:type="pct"/>
            <w:gridSpan w:val="3"/>
            <w:vAlign w:val="bottom"/>
          </w:tcPr>
          <w:p w14:paraId="6D0952EC" w14:textId="1DF20A97" w:rsidR="00BA13E0" w:rsidRPr="009A71A4" w:rsidRDefault="00BA13E0" w:rsidP="00E832C4">
            <w:pPr>
              <w:spacing w:before="240"/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</w:rPr>
              <w:t>Kategorie (Du kannst für ein Video nur eine Kategorie wählen!)</w:t>
            </w:r>
            <w:r w:rsidR="009A71A4">
              <w:rPr>
                <w:sz w:val="24"/>
                <w:szCs w:val="24"/>
              </w:rPr>
              <w:t xml:space="preserve"> *</w:t>
            </w:r>
          </w:p>
        </w:tc>
      </w:tr>
      <w:tr w:rsidR="00BA13E0" w:rsidRPr="005051D3" w14:paraId="5F102472" w14:textId="77777777" w:rsidTr="009A71A4">
        <w:tc>
          <w:tcPr>
            <w:tcW w:w="1884" w:type="pct"/>
          </w:tcPr>
          <w:p w14:paraId="52D3F1BC" w14:textId="77777777" w:rsidR="00BA13E0" w:rsidRPr="009A71A4" w:rsidRDefault="00BA13E0" w:rsidP="0070004C">
            <w:pPr>
              <w:spacing w:before="120"/>
              <w:ind w:left="432"/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  <w:lang w:bidi="de-DE"/>
              </w:rPr>
              <w:sym w:font="Wingdings 2" w:char="F0A3"/>
            </w:r>
          </w:p>
        </w:tc>
        <w:tc>
          <w:tcPr>
            <w:tcW w:w="3116" w:type="pct"/>
            <w:gridSpan w:val="2"/>
            <w:vAlign w:val="bottom"/>
          </w:tcPr>
          <w:p w14:paraId="27ED8B92" w14:textId="77777777" w:rsidR="00BA13E0" w:rsidRPr="009A71A4" w:rsidRDefault="00BA13E0" w:rsidP="00E832C4">
            <w:pPr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</w:rPr>
              <w:t>Kategorie 1 „Schule der Zukunft“</w:t>
            </w:r>
          </w:p>
        </w:tc>
      </w:tr>
      <w:tr w:rsidR="00BA13E0" w:rsidRPr="005051D3" w14:paraId="6FE78B00" w14:textId="77777777" w:rsidTr="009A71A4">
        <w:tc>
          <w:tcPr>
            <w:tcW w:w="1884" w:type="pct"/>
          </w:tcPr>
          <w:p w14:paraId="09532367" w14:textId="77777777" w:rsidR="00BA13E0" w:rsidRPr="009A71A4" w:rsidRDefault="00BA13E0" w:rsidP="0070004C">
            <w:pPr>
              <w:spacing w:before="120"/>
              <w:ind w:left="432"/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  <w:lang w:bidi="de-DE"/>
              </w:rPr>
              <w:sym w:font="Wingdings 2" w:char="F0A3"/>
            </w:r>
          </w:p>
        </w:tc>
        <w:tc>
          <w:tcPr>
            <w:tcW w:w="3116" w:type="pct"/>
            <w:gridSpan w:val="2"/>
            <w:vAlign w:val="bottom"/>
          </w:tcPr>
          <w:p w14:paraId="5581CECE" w14:textId="230469E5" w:rsidR="00BA13E0" w:rsidRPr="009A71A4" w:rsidRDefault="00BA13E0" w:rsidP="00E832C4">
            <w:pPr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</w:rPr>
              <w:t>Kategorie 2 „Food</w:t>
            </w:r>
            <w:r w:rsidR="008A5811">
              <w:rPr>
                <w:sz w:val="24"/>
                <w:szCs w:val="24"/>
              </w:rPr>
              <w:t xml:space="preserve"> </w:t>
            </w:r>
            <w:r w:rsidRPr="009A71A4">
              <w:rPr>
                <w:sz w:val="24"/>
                <w:szCs w:val="24"/>
              </w:rPr>
              <w:t>Stories“</w:t>
            </w:r>
          </w:p>
        </w:tc>
      </w:tr>
      <w:tr w:rsidR="00BA13E0" w:rsidRPr="005051D3" w14:paraId="0028B2EB" w14:textId="77777777" w:rsidTr="009A71A4">
        <w:tc>
          <w:tcPr>
            <w:tcW w:w="1884" w:type="pct"/>
          </w:tcPr>
          <w:p w14:paraId="20CC7ADC" w14:textId="77777777" w:rsidR="00BA13E0" w:rsidRPr="009A71A4" w:rsidRDefault="00BA13E0" w:rsidP="0070004C">
            <w:pPr>
              <w:spacing w:before="120"/>
              <w:ind w:left="432"/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  <w:lang w:bidi="de-DE"/>
              </w:rPr>
              <w:sym w:font="Wingdings 2" w:char="F0A3"/>
            </w:r>
          </w:p>
        </w:tc>
        <w:tc>
          <w:tcPr>
            <w:tcW w:w="3116" w:type="pct"/>
            <w:gridSpan w:val="2"/>
            <w:vAlign w:val="bottom"/>
          </w:tcPr>
          <w:p w14:paraId="5F920723" w14:textId="121B19C1" w:rsidR="00BA13E0" w:rsidRPr="009A71A4" w:rsidRDefault="00BA13E0" w:rsidP="00E832C4">
            <w:pPr>
              <w:rPr>
                <w:sz w:val="24"/>
                <w:szCs w:val="24"/>
              </w:rPr>
            </w:pPr>
            <w:r w:rsidRPr="009A71A4">
              <w:rPr>
                <w:sz w:val="24"/>
                <w:szCs w:val="24"/>
              </w:rPr>
              <w:t>Kategorie 3 „Climate</w:t>
            </w:r>
            <w:r w:rsidR="008A5811">
              <w:rPr>
                <w:sz w:val="24"/>
                <w:szCs w:val="24"/>
              </w:rPr>
              <w:t xml:space="preserve"> </w:t>
            </w:r>
            <w:r w:rsidRPr="009A71A4">
              <w:rPr>
                <w:sz w:val="24"/>
                <w:szCs w:val="24"/>
              </w:rPr>
              <w:t>Her</w:t>
            </w:r>
            <w:r w:rsidR="00887998">
              <w:rPr>
                <w:sz w:val="24"/>
                <w:szCs w:val="24"/>
              </w:rPr>
              <w:t>oe</w:t>
            </w:r>
            <w:r w:rsidRPr="009A71A4">
              <w:rPr>
                <w:sz w:val="24"/>
                <w:szCs w:val="24"/>
              </w:rPr>
              <w:t>s“</w:t>
            </w:r>
          </w:p>
        </w:tc>
      </w:tr>
      <w:tr w:rsidR="00EA2BF8" w:rsidRPr="005051D3" w14:paraId="6A7D7B06" w14:textId="77777777" w:rsidTr="009A71A4">
        <w:tc>
          <w:tcPr>
            <w:tcW w:w="1884" w:type="pct"/>
          </w:tcPr>
          <w:p w14:paraId="4E13F938" w14:textId="294B96B5" w:rsidR="00EA2BF8" w:rsidRPr="009A71A4" w:rsidRDefault="00EA2BF8" w:rsidP="00EA2BF8">
            <w:pPr>
              <w:spacing w:before="120"/>
              <w:rPr>
                <w:sz w:val="24"/>
                <w:szCs w:val="24"/>
                <w:lang w:bidi="de-DE"/>
              </w:rPr>
            </w:pPr>
            <w:r>
              <w:rPr>
                <w:sz w:val="24"/>
                <w:szCs w:val="24"/>
                <w:lang w:bidi="de-DE"/>
              </w:rPr>
              <w:t xml:space="preserve">Dateiname </w:t>
            </w:r>
            <w:r w:rsidR="00C40C3C">
              <w:rPr>
                <w:sz w:val="24"/>
                <w:szCs w:val="24"/>
                <w:lang w:bidi="de-DE"/>
              </w:rPr>
              <w:t>des</w:t>
            </w:r>
            <w:r>
              <w:rPr>
                <w:sz w:val="24"/>
                <w:szCs w:val="24"/>
                <w:lang w:bidi="de-DE"/>
              </w:rPr>
              <w:t xml:space="preserve"> Videos*</w:t>
            </w:r>
          </w:p>
        </w:tc>
        <w:tc>
          <w:tcPr>
            <w:tcW w:w="3116" w:type="pct"/>
            <w:gridSpan w:val="2"/>
            <w:vAlign w:val="bottom"/>
          </w:tcPr>
          <w:p w14:paraId="6F4CA5B1" w14:textId="77777777" w:rsidR="00EA2BF8" w:rsidRPr="009A71A4" w:rsidRDefault="00EA2BF8" w:rsidP="00E832C4">
            <w:pPr>
              <w:rPr>
                <w:sz w:val="24"/>
                <w:szCs w:val="24"/>
              </w:rPr>
            </w:pPr>
          </w:p>
        </w:tc>
      </w:tr>
      <w:tr w:rsidR="009A71A4" w:rsidRPr="005051D3" w14:paraId="3200B96E" w14:textId="77777777" w:rsidTr="009A71A4">
        <w:tc>
          <w:tcPr>
            <w:tcW w:w="1884" w:type="pct"/>
          </w:tcPr>
          <w:p w14:paraId="69CB02DE" w14:textId="14EE7918" w:rsidR="009A71A4" w:rsidRDefault="009A71A4" w:rsidP="009A71A4">
            <w:pPr>
              <w:spacing w:before="120"/>
              <w:rPr>
                <w:sz w:val="24"/>
                <w:szCs w:val="24"/>
                <w:lang w:bidi="de-DE"/>
              </w:rPr>
            </w:pPr>
            <w:r>
              <w:rPr>
                <w:sz w:val="24"/>
                <w:szCs w:val="24"/>
                <w:lang w:bidi="de-DE"/>
              </w:rPr>
              <w:t xml:space="preserve">Meine Social </w:t>
            </w:r>
            <w:r w:rsidR="00A25225">
              <w:rPr>
                <w:sz w:val="24"/>
                <w:szCs w:val="24"/>
                <w:lang w:bidi="de-DE"/>
              </w:rPr>
              <w:t>Media</w:t>
            </w:r>
            <w:r w:rsidR="00887998">
              <w:rPr>
                <w:sz w:val="24"/>
                <w:szCs w:val="24"/>
                <w:lang w:bidi="de-DE"/>
              </w:rPr>
              <w:t>-</w:t>
            </w:r>
            <w:r w:rsidR="00A25225">
              <w:rPr>
                <w:sz w:val="24"/>
                <w:szCs w:val="24"/>
                <w:lang w:bidi="de-DE"/>
              </w:rPr>
              <w:t>Kanä</w:t>
            </w:r>
            <w:r>
              <w:rPr>
                <w:sz w:val="24"/>
                <w:szCs w:val="24"/>
                <w:lang w:bidi="de-DE"/>
              </w:rPr>
              <w:t>le</w:t>
            </w:r>
          </w:p>
          <w:p w14:paraId="39986EB4" w14:textId="73CE3E32" w:rsidR="00C40C3C" w:rsidRPr="009A71A4" w:rsidRDefault="00C40C3C" w:rsidP="009A71A4">
            <w:pPr>
              <w:spacing w:before="120"/>
              <w:rPr>
                <w:sz w:val="24"/>
                <w:szCs w:val="24"/>
                <w:lang w:bidi="de-DE"/>
              </w:rPr>
            </w:pPr>
            <w:r>
              <w:rPr>
                <w:sz w:val="24"/>
                <w:szCs w:val="24"/>
                <w:lang w:bidi="de-DE"/>
              </w:rPr>
              <w:t>(Instagram, etc.)</w:t>
            </w:r>
          </w:p>
        </w:tc>
        <w:tc>
          <w:tcPr>
            <w:tcW w:w="3116" w:type="pct"/>
            <w:gridSpan w:val="2"/>
            <w:vAlign w:val="bottom"/>
          </w:tcPr>
          <w:p w14:paraId="61BDBB9E" w14:textId="77777777" w:rsidR="009A71A4" w:rsidRDefault="009A71A4" w:rsidP="00E832C4">
            <w:pPr>
              <w:rPr>
                <w:sz w:val="24"/>
                <w:szCs w:val="24"/>
              </w:rPr>
            </w:pPr>
          </w:p>
          <w:p w14:paraId="3C881002" w14:textId="77777777" w:rsidR="009A71A4" w:rsidRDefault="009A71A4" w:rsidP="00E832C4">
            <w:pPr>
              <w:rPr>
                <w:sz w:val="24"/>
                <w:szCs w:val="24"/>
              </w:rPr>
            </w:pPr>
          </w:p>
          <w:p w14:paraId="4E87FAF5" w14:textId="77777777" w:rsidR="009A71A4" w:rsidRDefault="009A71A4" w:rsidP="00E832C4">
            <w:pPr>
              <w:rPr>
                <w:sz w:val="24"/>
                <w:szCs w:val="24"/>
              </w:rPr>
            </w:pPr>
          </w:p>
          <w:p w14:paraId="6B119C8F" w14:textId="77777777" w:rsidR="009A71A4" w:rsidRDefault="009A71A4" w:rsidP="00E832C4">
            <w:pPr>
              <w:rPr>
                <w:sz w:val="24"/>
                <w:szCs w:val="24"/>
              </w:rPr>
            </w:pPr>
          </w:p>
          <w:p w14:paraId="063BCF43" w14:textId="77777777" w:rsidR="009A71A4" w:rsidRDefault="009A71A4" w:rsidP="00E832C4">
            <w:pPr>
              <w:rPr>
                <w:sz w:val="24"/>
                <w:szCs w:val="24"/>
              </w:rPr>
            </w:pPr>
          </w:p>
          <w:p w14:paraId="27DBB021" w14:textId="1DB00EFD" w:rsidR="009A71A4" w:rsidRPr="009A71A4" w:rsidRDefault="009A71A4" w:rsidP="00E832C4">
            <w:pPr>
              <w:rPr>
                <w:sz w:val="24"/>
                <w:szCs w:val="24"/>
              </w:rPr>
            </w:pPr>
          </w:p>
        </w:tc>
      </w:tr>
    </w:tbl>
    <w:p w14:paraId="53D43309" w14:textId="3F8AFE87" w:rsidR="00BA13E0" w:rsidRDefault="00BA13E0" w:rsidP="00E677FE">
      <w:pPr>
        <w:spacing w:after="0"/>
        <w:rPr>
          <w:sz w:val="22"/>
          <w:szCs w:val="22"/>
        </w:rPr>
      </w:pPr>
    </w:p>
    <w:p w14:paraId="52535BEE" w14:textId="692685AA" w:rsidR="009A71A4" w:rsidRPr="00BA13E0" w:rsidRDefault="009A71A4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Mit * gekennzeichnete </w:t>
      </w:r>
      <w:r w:rsidR="00CA4BB6">
        <w:rPr>
          <w:sz w:val="22"/>
          <w:szCs w:val="22"/>
        </w:rPr>
        <w:t xml:space="preserve">Felder </w:t>
      </w:r>
      <w:r>
        <w:rPr>
          <w:sz w:val="22"/>
          <w:szCs w:val="22"/>
        </w:rPr>
        <w:t>sind unbedingt erforderlich</w:t>
      </w:r>
      <w:r w:rsidR="00CA4BB6">
        <w:rPr>
          <w:sz w:val="22"/>
          <w:szCs w:val="22"/>
        </w:rPr>
        <w:t>!</w:t>
      </w:r>
    </w:p>
    <w:p w14:paraId="5738545C" w14:textId="77777777" w:rsidR="009A71A4" w:rsidRPr="00C67348" w:rsidRDefault="009A71A4" w:rsidP="00BA13E0">
      <w:pPr>
        <w:rPr>
          <w:sz w:val="14"/>
          <w:lang w:bidi="de-DE"/>
        </w:rPr>
      </w:pPr>
    </w:p>
    <w:p w14:paraId="2AC31CD4" w14:textId="6D93FA12" w:rsidR="00BA13E0" w:rsidRDefault="009A71A4" w:rsidP="00BA13E0">
      <w:pPr>
        <w:rPr>
          <w:sz w:val="22"/>
          <w:szCs w:val="22"/>
          <w:lang w:bidi="de-DE"/>
        </w:rPr>
      </w:pPr>
      <w:bookmarkStart w:id="0" w:name="_Hlk56063847"/>
      <w:r w:rsidRPr="005051D3">
        <w:rPr>
          <w:sz w:val="36"/>
          <w:lang w:bidi="de-DE"/>
        </w:rPr>
        <w:sym w:font="Wingdings 2" w:char="F0A3"/>
      </w:r>
      <w:r>
        <w:rPr>
          <w:sz w:val="36"/>
          <w:lang w:bidi="de-DE"/>
        </w:rPr>
        <w:t>*</w:t>
      </w:r>
      <w:bookmarkEnd w:id="0"/>
      <w:r>
        <w:rPr>
          <w:sz w:val="36"/>
          <w:lang w:bidi="de-DE"/>
        </w:rPr>
        <w:t xml:space="preserve"> </w:t>
      </w:r>
      <w:r w:rsidR="00BA13E0" w:rsidRPr="009A71A4">
        <w:rPr>
          <w:sz w:val="22"/>
          <w:szCs w:val="22"/>
          <w:lang w:bidi="de-DE"/>
        </w:rPr>
        <w:t>Mit meiner Teilnahme achte ich auf das Urheberrecht. Ich verwende nur Material, welches ich auch selbst gedreht habe. Fast immer gilt Folgendes: Bei allen Musikstücken, Logos, Fotos, etc. ist eine Weitergabe in einem selbstgestalteten V</w:t>
      </w:r>
      <w:r w:rsidRPr="009A71A4">
        <w:rPr>
          <w:sz w:val="22"/>
          <w:szCs w:val="22"/>
          <w:lang w:bidi="de-DE"/>
        </w:rPr>
        <w:t>ideo verboten, es sei denn, es ist extra angegeben, dass die Weitergabe in irgendeiner Form erlaubt ist</w:t>
      </w:r>
      <w:r w:rsidR="00887998">
        <w:rPr>
          <w:sz w:val="22"/>
          <w:szCs w:val="22"/>
          <w:lang w:bidi="de-DE"/>
        </w:rPr>
        <w:t>.</w:t>
      </w:r>
    </w:p>
    <w:p w14:paraId="673DACFE" w14:textId="77777777" w:rsidR="00887998" w:rsidRDefault="00887998" w:rsidP="00887998">
      <w:pPr>
        <w:spacing w:after="0"/>
        <w:rPr>
          <w:sz w:val="22"/>
          <w:szCs w:val="22"/>
          <w:lang w:bidi="de-DE"/>
        </w:rPr>
      </w:pPr>
      <w:r w:rsidRPr="005051D3">
        <w:rPr>
          <w:sz w:val="36"/>
          <w:lang w:bidi="de-DE"/>
        </w:rPr>
        <w:sym w:font="Wingdings 2" w:char="F0A3"/>
      </w:r>
      <w:r>
        <w:rPr>
          <w:sz w:val="36"/>
          <w:lang w:bidi="de-DE"/>
        </w:rPr>
        <w:t xml:space="preserve">* </w:t>
      </w:r>
      <w:r>
        <w:rPr>
          <w:sz w:val="22"/>
          <w:szCs w:val="22"/>
          <w:lang w:bidi="de-DE"/>
        </w:rPr>
        <w:t>Mit meiner Teilnahme stimme ich zu,</w:t>
      </w:r>
    </w:p>
    <w:p w14:paraId="3C4EA1C1" w14:textId="77777777" w:rsidR="00887998" w:rsidRDefault="00887998" w:rsidP="00887998">
      <w:pPr>
        <w:pStyle w:val="Listenabsatz"/>
        <w:numPr>
          <w:ilvl w:val="0"/>
          <w:numId w:val="25"/>
        </w:numPr>
        <w:spacing w:after="0"/>
        <w:rPr>
          <w:sz w:val="22"/>
          <w:szCs w:val="22"/>
          <w:lang w:bidi="de-DE"/>
        </w:rPr>
      </w:pPr>
      <w:r w:rsidRPr="00887998">
        <w:rPr>
          <w:sz w:val="22"/>
          <w:szCs w:val="22"/>
          <w:lang w:bidi="de-DE"/>
        </w:rPr>
        <w:t>dass meine Daten innerhalb der HLW Hartberg zur Abwicklung der Video-Challenge gespeichert und verwendet werden;</w:t>
      </w:r>
    </w:p>
    <w:p w14:paraId="6F7D8A2C" w14:textId="6596AC45" w:rsidR="00887998" w:rsidRDefault="00887998" w:rsidP="00887998">
      <w:pPr>
        <w:pStyle w:val="Listenabsatz"/>
        <w:numPr>
          <w:ilvl w:val="0"/>
          <w:numId w:val="25"/>
        </w:numPr>
        <w:spacing w:after="0"/>
        <w:rPr>
          <w:sz w:val="22"/>
          <w:szCs w:val="22"/>
          <w:lang w:bidi="de-DE"/>
        </w:rPr>
      </w:pPr>
      <w:r w:rsidRPr="00887998">
        <w:rPr>
          <w:sz w:val="22"/>
          <w:szCs w:val="22"/>
          <w:lang w:bidi="de-DE"/>
        </w:rPr>
        <w:t xml:space="preserve">dass mein Video im Rahmen der Video-Challenge präsentiert und auf Instagram gezeigt werden darf; </w:t>
      </w:r>
    </w:p>
    <w:p w14:paraId="605BB11A" w14:textId="10C83FBD" w:rsidR="00887998" w:rsidRDefault="00887998" w:rsidP="00887998">
      <w:pPr>
        <w:pStyle w:val="Listenabsatz"/>
        <w:numPr>
          <w:ilvl w:val="0"/>
          <w:numId w:val="25"/>
        </w:numPr>
        <w:spacing w:after="0"/>
        <w:rPr>
          <w:sz w:val="22"/>
          <w:szCs w:val="22"/>
          <w:lang w:bidi="de-DE"/>
        </w:rPr>
      </w:pPr>
      <w:r>
        <w:rPr>
          <w:sz w:val="22"/>
          <w:szCs w:val="22"/>
          <w:lang w:bidi="de-DE"/>
        </w:rPr>
        <w:t>dass mein Name/unser Teamname im Zuge der Videopräsentation veröffentlicht werden darf;</w:t>
      </w:r>
    </w:p>
    <w:p w14:paraId="6CA091DC" w14:textId="39CF80D2" w:rsidR="00BA13E0" w:rsidRPr="00887998" w:rsidRDefault="00887998" w:rsidP="00BA13E0">
      <w:pPr>
        <w:pStyle w:val="Listenabsatz"/>
        <w:numPr>
          <w:ilvl w:val="0"/>
          <w:numId w:val="25"/>
        </w:numPr>
        <w:spacing w:after="0"/>
        <w:rPr>
          <w:sz w:val="22"/>
          <w:szCs w:val="22"/>
          <w:lang w:bidi="de-DE"/>
        </w:rPr>
      </w:pPr>
      <w:r>
        <w:rPr>
          <w:sz w:val="22"/>
          <w:szCs w:val="22"/>
          <w:lang w:bidi="de-DE"/>
        </w:rPr>
        <w:t>dass mein Name/unser Teamname ggf. im Zuge der Prämierung veröffentlicht werden darf.</w:t>
      </w:r>
    </w:p>
    <w:p w14:paraId="4D5280CF" w14:textId="71246182" w:rsidR="00BA13E0" w:rsidRPr="00BA13E0" w:rsidRDefault="00BA13E0" w:rsidP="00BA13E0">
      <w:pPr>
        <w:tabs>
          <w:tab w:val="left" w:pos="267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BA13E0" w:rsidRPr="00BA13E0" w:rsidSect="003F75B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F621C" w14:textId="77777777" w:rsidR="00723E00" w:rsidRDefault="00723E00" w:rsidP="00650259">
      <w:pPr>
        <w:spacing w:after="0" w:line="240" w:lineRule="auto"/>
      </w:pPr>
      <w:r>
        <w:separator/>
      </w:r>
    </w:p>
  </w:endnote>
  <w:endnote w:type="continuationSeparator" w:id="0">
    <w:p w14:paraId="31B7B2F3" w14:textId="77777777" w:rsidR="00723E00" w:rsidRDefault="00723E0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228FF7-2383-4CDF-B496-87CA4F8A3FF4}"/>
    <w:embedBold r:id="rId2" w:fontKey="{2A46300B-1315-440E-BAE5-4BA3A2B404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E23CE8E-1044-4125-97F7-A16DD286F2C3}"/>
    <w:embedBold r:id="rId4" w:fontKey="{810F208B-76BF-4A31-9583-C3646B632E83}"/>
    <w:embedItalic r:id="rId5" w:fontKey="{48CCEC0B-EBCB-4061-8051-EE177CB40CB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9B2F004-8D83-4101-8557-F682A959098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BB30B3C1-69AC-402D-945F-3505C6F70A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E08E3" w14:textId="77777777" w:rsidR="00FB0B65" w:rsidRDefault="00FB0B6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812"/>
      <w:gridCol w:w="3214"/>
    </w:tblGrid>
    <w:tr w:rsidR="002462F3" w:rsidRPr="002462F3" w14:paraId="4406B78D" w14:textId="77777777" w:rsidTr="00B06913">
      <w:tc>
        <w:tcPr>
          <w:tcW w:w="5812" w:type="dxa"/>
          <w:vAlign w:val="center"/>
        </w:tcPr>
        <w:p w14:paraId="7D3C7FA3" w14:textId="5D6AFD99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214" w:type="dxa"/>
          <w:vAlign w:val="center"/>
        </w:tcPr>
        <w:p w14:paraId="14F988ED" w14:textId="39F09403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0BC72B0" w14:textId="77777777" w:rsidR="00731F26" w:rsidRDefault="00731F26" w:rsidP="002462F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CF3CF" w14:textId="77777777" w:rsidR="00FB0B65" w:rsidRDefault="00FB0B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83AF2" w14:textId="77777777" w:rsidR="00723E00" w:rsidRDefault="00723E00" w:rsidP="00650259">
      <w:pPr>
        <w:spacing w:after="0" w:line="240" w:lineRule="auto"/>
      </w:pPr>
      <w:r>
        <w:separator/>
      </w:r>
    </w:p>
  </w:footnote>
  <w:footnote w:type="continuationSeparator" w:id="0">
    <w:p w14:paraId="2BEAAF91" w14:textId="77777777" w:rsidR="00723E00" w:rsidRDefault="00723E0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0E4E4" w14:textId="77777777" w:rsidR="00FB0B65" w:rsidRDefault="00FB0B6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9D30B" w14:textId="29A262A9" w:rsidR="00650259" w:rsidRPr="00BA13E0" w:rsidRDefault="00BA13E0" w:rsidP="00731F26">
    <w:pPr>
      <w:pStyle w:val="KeinLeerraum"/>
      <w:rPr>
        <w:b/>
        <w:bCs/>
        <w:color w:val="C00000"/>
        <w:sz w:val="32"/>
        <w:szCs w:val="32"/>
        <w:lang w:val="de-AT"/>
      </w:rPr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4D1D36D9" wp14:editId="6EB9B5D3">
          <wp:simplePos x="0" y="0"/>
          <wp:positionH relativeFrom="column">
            <wp:posOffset>5095875</wp:posOffset>
          </wp:positionH>
          <wp:positionV relativeFrom="paragraph">
            <wp:posOffset>-142875</wp:posOffset>
          </wp:positionV>
          <wp:extent cx="997200" cy="838800"/>
          <wp:effectExtent l="0" t="0" r="0" b="0"/>
          <wp:wrapTight wrapText="bothSides">
            <wp:wrapPolygon edited="0">
              <wp:start x="9493" y="0"/>
              <wp:lineTo x="7429" y="1964"/>
              <wp:lineTo x="5778" y="4909"/>
              <wp:lineTo x="5778" y="9818"/>
              <wp:lineTo x="9080" y="15709"/>
              <wp:lineTo x="0" y="16691"/>
              <wp:lineTo x="0" y="21109"/>
              <wp:lineTo x="1238" y="21109"/>
              <wp:lineTo x="21050" y="21109"/>
              <wp:lineTo x="21050" y="15218"/>
              <wp:lineTo x="19399" y="6382"/>
              <wp:lineTo x="17335" y="1964"/>
              <wp:lineTo x="15271" y="0"/>
              <wp:lineTo x="9493" y="0"/>
            </wp:wrapPolygon>
          </wp:wrapTight>
          <wp:docPr id="2" name="Grafik 2" descr="Logo HLW 2016_OK-02_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HLW 2016_OK-02_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2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B65">
      <w:rPr>
        <w:b/>
        <w:bCs/>
        <w:color w:val="C00000"/>
        <w:sz w:val="32"/>
        <w:szCs w:val="32"/>
        <w:lang w:val="de-AT"/>
      </w:rPr>
      <w:t>Teilnahme</w:t>
    </w:r>
    <w:r w:rsidRPr="00BA13E0">
      <w:rPr>
        <w:b/>
        <w:bCs/>
        <w:color w:val="C00000"/>
        <w:sz w:val="32"/>
        <w:szCs w:val="32"/>
        <w:lang w:val="de-AT"/>
      </w:rPr>
      <w:t xml:space="preserve">formular </w:t>
    </w:r>
    <w:r w:rsidR="009A71A4">
      <w:rPr>
        <w:b/>
        <w:bCs/>
        <w:color w:val="C00000"/>
        <w:sz w:val="32"/>
        <w:szCs w:val="32"/>
        <w:lang w:val="de-AT"/>
      </w:rPr>
      <w:br/>
    </w:r>
    <w:r w:rsidRPr="00BA13E0">
      <w:rPr>
        <w:b/>
        <w:bCs/>
        <w:color w:val="C00000"/>
        <w:sz w:val="32"/>
        <w:szCs w:val="32"/>
        <w:lang w:val="de-AT"/>
      </w:rPr>
      <w:t>Video-Challenge der HLW Hartberg</w:t>
    </w:r>
    <w:r>
      <w:rPr>
        <w:b/>
        <w:bCs/>
        <w:color w:val="C00000"/>
        <w:sz w:val="32"/>
        <w:szCs w:val="32"/>
        <w:lang w:val="de-AT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B405B" w14:textId="77777777" w:rsidR="00FB0B65" w:rsidRDefault="00FB0B6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1F5D6DD0"/>
    <w:multiLevelType w:val="hybridMultilevel"/>
    <w:tmpl w:val="C8D41C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69656E"/>
    <w:multiLevelType w:val="hybridMultilevel"/>
    <w:tmpl w:val="0142B61E"/>
    <w:lvl w:ilvl="0" w:tplc="649E903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4227C5E"/>
    <w:multiLevelType w:val="hybridMultilevel"/>
    <w:tmpl w:val="07862420"/>
    <w:lvl w:ilvl="0" w:tplc="649E903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8"/>
  </w:num>
  <w:num w:numId="8">
    <w:abstractNumId w:val="13"/>
  </w:num>
  <w:num w:numId="9">
    <w:abstractNumId w:val="20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5"/>
  </w:num>
  <w:num w:numId="23">
    <w:abstractNumId w:val="3"/>
  </w:num>
  <w:num w:numId="24">
    <w:abstractNumId w:val="7"/>
  </w:num>
  <w:num w:numId="25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3E0"/>
    <w:rsid w:val="00052382"/>
    <w:rsid w:val="0006568A"/>
    <w:rsid w:val="00076F0F"/>
    <w:rsid w:val="00084253"/>
    <w:rsid w:val="000C7F1E"/>
    <w:rsid w:val="000D1F49"/>
    <w:rsid w:val="00143D74"/>
    <w:rsid w:val="001727CA"/>
    <w:rsid w:val="001C4A3D"/>
    <w:rsid w:val="002462F3"/>
    <w:rsid w:val="00296C99"/>
    <w:rsid w:val="002C56E6"/>
    <w:rsid w:val="00346DE2"/>
    <w:rsid w:val="00361E11"/>
    <w:rsid w:val="003B4744"/>
    <w:rsid w:val="003F0847"/>
    <w:rsid w:val="003F75B7"/>
    <w:rsid w:val="0040090B"/>
    <w:rsid w:val="0046302A"/>
    <w:rsid w:val="00487D2D"/>
    <w:rsid w:val="004D5D62"/>
    <w:rsid w:val="005051D3"/>
    <w:rsid w:val="005112D0"/>
    <w:rsid w:val="005141F8"/>
    <w:rsid w:val="00577E06"/>
    <w:rsid w:val="005A3BF7"/>
    <w:rsid w:val="005B7A37"/>
    <w:rsid w:val="005E5A98"/>
    <w:rsid w:val="005F2035"/>
    <w:rsid w:val="005F7990"/>
    <w:rsid w:val="0063739C"/>
    <w:rsid w:val="00650259"/>
    <w:rsid w:val="006E629B"/>
    <w:rsid w:val="0070004C"/>
    <w:rsid w:val="00723E00"/>
    <w:rsid w:val="00731F26"/>
    <w:rsid w:val="00760D65"/>
    <w:rsid w:val="00770F25"/>
    <w:rsid w:val="007A35A8"/>
    <w:rsid w:val="007B0A85"/>
    <w:rsid w:val="007C6A52"/>
    <w:rsid w:val="0082043E"/>
    <w:rsid w:val="00887998"/>
    <w:rsid w:val="008A5811"/>
    <w:rsid w:val="008E203A"/>
    <w:rsid w:val="0091229C"/>
    <w:rsid w:val="00940E73"/>
    <w:rsid w:val="0098597D"/>
    <w:rsid w:val="009A71A4"/>
    <w:rsid w:val="009F619A"/>
    <w:rsid w:val="009F6DDE"/>
    <w:rsid w:val="00A07415"/>
    <w:rsid w:val="00A25225"/>
    <w:rsid w:val="00A370A8"/>
    <w:rsid w:val="00A65D5E"/>
    <w:rsid w:val="00B06913"/>
    <w:rsid w:val="00B13BE1"/>
    <w:rsid w:val="00B25CE8"/>
    <w:rsid w:val="00BA13E0"/>
    <w:rsid w:val="00BB4CF3"/>
    <w:rsid w:val="00BD4753"/>
    <w:rsid w:val="00BD5CB1"/>
    <w:rsid w:val="00BE17AE"/>
    <w:rsid w:val="00BE1BCF"/>
    <w:rsid w:val="00BE62EE"/>
    <w:rsid w:val="00C003BA"/>
    <w:rsid w:val="00C40C3C"/>
    <w:rsid w:val="00C46878"/>
    <w:rsid w:val="00C67348"/>
    <w:rsid w:val="00CA4BB6"/>
    <w:rsid w:val="00CB4A51"/>
    <w:rsid w:val="00CD4532"/>
    <w:rsid w:val="00CD47B0"/>
    <w:rsid w:val="00CE6104"/>
    <w:rsid w:val="00CE7918"/>
    <w:rsid w:val="00D16163"/>
    <w:rsid w:val="00D27C15"/>
    <w:rsid w:val="00DB3FAD"/>
    <w:rsid w:val="00E35CE1"/>
    <w:rsid w:val="00E61C09"/>
    <w:rsid w:val="00E677FE"/>
    <w:rsid w:val="00EA2BF8"/>
    <w:rsid w:val="00EB3B58"/>
    <w:rsid w:val="00EB563B"/>
    <w:rsid w:val="00EC7359"/>
    <w:rsid w:val="00EE3054"/>
    <w:rsid w:val="00F00606"/>
    <w:rsid w:val="00F01256"/>
    <w:rsid w:val="00F62A1B"/>
    <w:rsid w:val="00FB0B6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089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2462F3"/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BB4CF3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B4CF3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62F3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B4CF3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B4CF3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46DE2"/>
    <w:rPr>
      <w:color w:val="808080"/>
    </w:rPr>
  </w:style>
  <w:style w:type="paragraph" w:styleId="Listenabsatz">
    <w:name w:val="List Paragraph"/>
    <w:basedOn w:val="Standard"/>
    <w:uiPriority w:val="34"/>
    <w:semiHidden/>
    <w:qFormat/>
    <w:rsid w:val="00887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eri\AppData\Roaming\Microsoft\Templates\Freiwilligen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B2B08AA90AC41DD9850C5CBCEF769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6CD2C-0FDA-4957-B58A-8750A7A60E9A}"/>
      </w:docPartPr>
      <w:docPartBody>
        <w:p w:rsidR="00697C47" w:rsidRDefault="00114B48" w:rsidP="00114B48">
          <w:pPr>
            <w:pStyle w:val="8B2B08AA90AC41DD9850C5CBCEF7691A"/>
          </w:pPr>
          <w:r w:rsidRPr="00346DE2">
            <w:rPr>
              <w:lang w:bidi="de-DE"/>
            </w:rPr>
            <w:t>Nachname</w:t>
          </w:r>
        </w:p>
      </w:docPartBody>
    </w:docPart>
    <w:docPart>
      <w:docPartPr>
        <w:name w:val="7A81EF5DC4A7488F91C969095B266A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6C7D9-2B7E-4FC8-9452-A08CF3DD73A0}"/>
      </w:docPartPr>
      <w:docPartBody>
        <w:p w:rsidR="00697C47" w:rsidRDefault="00114B48" w:rsidP="00114B48">
          <w:pPr>
            <w:pStyle w:val="7A81EF5DC4A7488F91C969095B266AF0"/>
          </w:pPr>
          <w:r w:rsidRPr="00346DE2">
            <w:rPr>
              <w:lang w:bidi="de-DE"/>
            </w:rPr>
            <w:t>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B48"/>
    <w:rsid w:val="00014106"/>
    <w:rsid w:val="00034AED"/>
    <w:rsid w:val="00074684"/>
    <w:rsid w:val="00114B48"/>
    <w:rsid w:val="00573F2F"/>
    <w:rsid w:val="00697C47"/>
    <w:rsid w:val="007D5F50"/>
    <w:rsid w:val="008822B9"/>
    <w:rsid w:val="00B6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B7E9BE35E5C487398AFAAEC7D29653C">
    <w:name w:val="8B7E9BE35E5C487398AFAAEC7D29653C"/>
  </w:style>
  <w:style w:type="paragraph" w:customStyle="1" w:styleId="BE7A227AA1214D4785ACC7C4A883CAA6">
    <w:name w:val="BE7A227AA1214D4785ACC7C4A883CAA6"/>
  </w:style>
  <w:style w:type="paragraph" w:customStyle="1" w:styleId="BD465A69162748EFBD7378E515F7F10D">
    <w:name w:val="BD465A69162748EFBD7378E515F7F10D"/>
  </w:style>
  <w:style w:type="paragraph" w:customStyle="1" w:styleId="BA0A1ACDD3E14B26B232D85AB495127E">
    <w:name w:val="BA0A1ACDD3E14B26B232D85AB495127E"/>
  </w:style>
  <w:style w:type="paragraph" w:customStyle="1" w:styleId="727168FE3EFC41D3B48CB4C9256A456B">
    <w:name w:val="727168FE3EFC41D3B48CB4C9256A456B"/>
  </w:style>
  <w:style w:type="paragraph" w:customStyle="1" w:styleId="2C7143D29CA94DD7BB80771027559E3C">
    <w:name w:val="2C7143D29CA94DD7BB80771027559E3C"/>
  </w:style>
  <w:style w:type="paragraph" w:customStyle="1" w:styleId="22565E530909493BBEE2D9D707F8C792">
    <w:name w:val="22565E530909493BBEE2D9D707F8C792"/>
  </w:style>
  <w:style w:type="paragraph" w:customStyle="1" w:styleId="52AD855B71C9484FA85B2D657D4739F8">
    <w:name w:val="52AD855B71C9484FA85B2D657D4739F8"/>
  </w:style>
  <w:style w:type="paragraph" w:customStyle="1" w:styleId="97E8BD03DBF9439F8C687704A1272291">
    <w:name w:val="97E8BD03DBF9439F8C687704A1272291"/>
  </w:style>
  <w:style w:type="paragraph" w:customStyle="1" w:styleId="9CFE809D2AEA4C73AF75262949EB9670">
    <w:name w:val="9CFE809D2AEA4C73AF75262949EB9670"/>
  </w:style>
  <w:style w:type="paragraph" w:customStyle="1" w:styleId="99957608C171499EA6BE332B4011CF7B">
    <w:name w:val="99957608C171499EA6BE332B4011CF7B"/>
  </w:style>
  <w:style w:type="paragraph" w:customStyle="1" w:styleId="35C67808C97D4FC583883D8DE855633F">
    <w:name w:val="35C67808C97D4FC583883D8DE855633F"/>
  </w:style>
  <w:style w:type="paragraph" w:customStyle="1" w:styleId="1B291A1198E944048623C934369EFF48">
    <w:name w:val="1B291A1198E944048623C934369EFF48"/>
  </w:style>
  <w:style w:type="paragraph" w:customStyle="1" w:styleId="BB9FF3021FED4995924A5C49B7D575CD">
    <w:name w:val="BB9FF3021FED4995924A5C49B7D575CD"/>
  </w:style>
  <w:style w:type="paragraph" w:customStyle="1" w:styleId="52B0658CEF994086B1C9E032FB935EDB">
    <w:name w:val="52B0658CEF994086B1C9E032FB935EDB"/>
  </w:style>
  <w:style w:type="paragraph" w:customStyle="1" w:styleId="4F065F950E014E95BC6A539448871CE1">
    <w:name w:val="4F065F950E014E95BC6A539448871CE1"/>
  </w:style>
  <w:style w:type="paragraph" w:customStyle="1" w:styleId="EB2EA3721CC64272BE908BBD51C99AA3">
    <w:name w:val="EB2EA3721CC64272BE908BBD51C99AA3"/>
  </w:style>
  <w:style w:type="paragraph" w:customStyle="1" w:styleId="7279FD4DB3154658862D004EBCB6A94F">
    <w:name w:val="7279FD4DB3154658862D004EBCB6A94F"/>
  </w:style>
  <w:style w:type="paragraph" w:customStyle="1" w:styleId="9019A9CCCC4849FD860292E1D18B9A57">
    <w:name w:val="9019A9CCCC4849FD860292E1D18B9A57"/>
  </w:style>
  <w:style w:type="paragraph" w:customStyle="1" w:styleId="147A933CE21D4D188D5D60174A7F9695">
    <w:name w:val="147A933CE21D4D188D5D60174A7F9695"/>
  </w:style>
  <w:style w:type="paragraph" w:customStyle="1" w:styleId="C3F5F4E8B69244518AC3A7DCF40FE8F6">
    <w:name w:val="C3F5F4E8B69244518AC3A7DCF40FE8F6"/>
  </w:style>
  <w:style w:type="paragraph" w:customStyle="1" w:styleId="A777C085B2DC4B8D8F20D18F646CC305">
    <w:name w:val="A777C085B2DC4B8D8F20D18F646CC305"/>
  </w:style>
  <w:style w:type="paragraph" w:customStyle="1" w:styleId="0E461B37D42A4D39BFCB1C811C6D135D">
    <w:name w:val="0E461B37D42A4D39BFCB1C811C6D135D"/>
  </w:style>
  <w:style w:type="paragraph" w:customStyle="1" w:styleId="346F268923554ECA960AB67C32202C57">
    <w:name w:val="346F268923554ECA960AB67C32202C57"/>
    <w:rsid w:val="00114B48"/>
  </w:style>
  <w:style w:type="paragraph" w:customStyle="1" w:styleId="8B2B08AA90AC41DD9850C5CBCEF7691A">
    <w:name w:val="8B2B08AA90AC41DD9850C5CBCEF7691A"/>
    <w:rsid w:val="00114B48"/>
  </w:style>
  <w:style w:type="paragraph" w:customStyle="1" w:styleId="7A81EF5DC4A7488F91C969095B266AF0">
    <w:name w:val="7A81EF5DC4A7488F91C969095B266AF0"/>
    <w:rsid w:val="00114B48"/>
  </w:style>
  <w:style w:type="paragraph" w:customStyle="1" w:styleId="0524F486A4D5401FB1CA411B780B8867">
    <w:name w:val="0524F486A4D5401FB1CA411B780B8867"/>
    <w:rsid w:val="00114B48"/>
  </w:style>
  <w:style w:type="paragraph" w:customStyle="1" w:styleId="F2109EF668F7475599326174D1D9D142">
    <w:name w:val="F2109EF668F7475599326174D1D9D142"/>
    <w:rsid w:val="00114B48"/>
  </w:style>
  <w:style w:type="paragraph" w:customStyle="1" w:styleId="D92FA1DA59A949B881A38CB09AEDC4CB">
    <w:name w:val="D92FA1DA59A949B881A38CB09AEDC4CB"/>
    <w:rsid w:val="00114B48"/>
  </w:style>
  <w:style w:type="paragraph" w:customStyle="1" w:styleId="63D92C6E89D542208A2D1C7A58F267F0">
    <w:name w:val="63D92C6E89D542208A2D1C7A58F267F0"/>
    <w:rsid w:val="00114B48"/>
  </w:style>
  <w:style w:type="paragraph" w:customStyle="1" w:styleId="88315AF667D04D7281F9023C02D9BA77">
    <w:name w:val="88315AF667D04D7281F9023C02D9BA77"/>
    <w:rsid w:val="00114B48"/>
  </w:style>
  <w:style w:type="paragraph" w:customStyle="1" w:styleId="C8FB5A32CE4842069782D755ADFFEFD6">
    <w:name w:val="C8FB5A32CE4842069782D755ADFFEFD6"/>
    <w:rsid w:val="00114B48"/>
  </w:style>
  <w:style w:type="paragraph" w:customStyle="1" w:styleId="E08D4DFF7B234E28B19F946686110B73">
    <w:name w:val="E08D4DFF7B234E28B19F946686110B73"/>
    <w:rsid w:val="00114B48"/>
  </w:style>
  <w:style w:type="paragraph" w:customStyle="1" w:styleId="FBA7AB240F754E80B6BAFF8C84C6397C">
    <w:name w:val="FBA7AB240F754E80B6BAFF8C84C6397C"/>
    <w:rsid w:val="00114B48"/>
  </w:style>
  <w:style w:type="paragraph" w:customStyle="1" w:styleId="9396F6B872394E768E1B176B8A7EE4C9">
    <w:name w:val="9396F6B872394E768E1B176B8A7EE4C9"/>
    <w:rsid w:val="00114B48"/>
  </w:style>
  <w:style w:type="paragraph" w:customStyle="1" w:styleId="D595774A62D64D8195139F3D17288165">
    <w:name w:val="D595774A62D64D8195139F3D17288165"/>
    <w:rsid w:val="00114B48"/>
  </w:style>
  <w:style w:type="paragraph" w:customStyle="1" w:styleId="4733BDCC849A463B89BD0080D0194648">
    <w:name w:val="4733BDCC849A463B89BD0080D0194648"/>
    <w:rsid w:val="00114B48"/>
  </w:style>
  <w:style w:type="paragraph" w:customStyle="1" w:styleId="E9FCF8ED12F247B4B06120930C03CCE2">
    <w:name w:val="E9FCF8ED12F247B4B06120930C03CCE2"/>
    <w:rsid w:val="00114B48"/>
  </w:style>
  <w:style w:type="paragraph" w:customStyle="1" w:styleId="109783EF5A4D47C399D47EF111EDC4DF">
    <w:name w:val="109783EF5A4D47C399D47EF111EDC4DF"/>
    <w:rsid w:val="00114B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Freiwilligenformular</Template>
  <TotalTime>0</TotalTime>
  <Pages>1</Pages>
  <Words>163</Words>
  <Characters>1028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2020-11-12T08:08:00Z</dcterms:created>
  <dcterms:modified xsi:type="dcterms:W3CDTF">2020-11-12T17:53:00Z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